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597D2C" w14:textId="77777777" w:rsidR="00332CCB" w:rsidRPr="00332CCB" w:rsidRDefault="00332CCB" w:rsidP="00332CCB">
      <w:pPr>
        <w:pStyle w:val="Rubrik1"/>
        <w:framePr w:hSpace="0" w:wrap="auto" w:vAnchor="margin" w:xAlign="left" w:yAlign="inline"/>
        <w:rPr>
          <w:sz w:val="32"/>
          <w:szCs w:val="32"/>
        </w:rPr>
      </w:pPr>
      <w:r w:rsidRPr="00332CCB">
        <w:rPr>
          <w:sz w:val="32"/>
          <w:szCs w:val="32"/>
          <w:lang w:bidi="sv-SE"/>
        </w:rPr>
        <w:t xml:space="preserve">INBJUDAN Till 2-taktsträff </w:t>
      </w:r>
      <w:proofErr w:type="gramStart"/>
      <w:r w:rsidRPr="00332CCB">
        <w:rPr>
          <w:sz w:val="32"/>
          <w:szCs w:val="32"/>
          <w:lang w:bidi="sv-SE"/>
        </w:rPr>
        <w:t>6-8</w:t>
      </w:r>
      <w:proofErr w:type="gramEnd"/>
      <w:r w:rsidRPr="00332CCB">
        <w:rPr>
          <w:sz w:val="32"/>
          <w:szCs w:val="32"/>
          <w:lang w:bidi="sv-SE"/>
        </w:rPr>
        <w:t xml:space="preserve"> juni 2025</w:t>
      </w:r>
    </w:p>
    <w:p w14:paraId="3723D14F" w14:textId="77777777" w:rsidR="00332CCB" w:rsidRDefault="00332CCB" w:rsidP="00332CCB">
      <w:pPr>
        <w:jc w:val="center"/>
        <w:rPr>
          <w:color w:val="262140" w:themeColor="text1"/>
          <w:sz w:val="24"/>
          <w:szCs w:val="24"/>
          <w:lang w:bidi="sv-SE"/>
        </w:rPr>
      </w:pPr>
      <w:r w:rsidRPr="00B312A6">
        <w:rPr>
          <w:color w:val="262140" w:themeColor="text1"/>
          <w:sz w:val="24"/>
          <w:szCs w:val="24"/>
          <w:lang w:bidi="sv-SE"/>
        </w:rPr>
        <w:t xml:space="preserve">På Herrestad Säteri Bed and </w:t>
      </w:r>
      <w:proofErr w:type="spellStart"/>
      <w:r w:rsidRPr="00B312A6">
        <w:rPr>
          <w:color w:val="262140" w:themeColor="text1"/>
          <w:sz w:val="24"/>
          <w:szCs w:val="24"/>
          <w:lang w:bidi="sv-SE"/>
        </w:rPr>
        <w:t>Guestroom</w:t>
      </w:r>
      <w:proofErr w:type="spellEnd"/>
      <w:r w:rsidRPr="00B312A6">
        <w:rPr>
          <w:color w:val="262140" w:themeColor="text1"/>
          <w:sz w:val="24"/>
          <w:szCs w:val="24"/>
          <w:lang w:bidi="sv-SE"/>
        </w:rPr>
        <w:t xml:space="preserve"> (strax väster om Värnamo)</w:t>
      </w:r>
    </w:p>
    <w:p w14:paraId="4F7F10FE" w14:textId="6EC4AED5" w:rsidR="00332CCB" w:rsidRDefault="00332CCB" w:rsidP="00332CCB">
      <w:pPr>
        <w:jc w:val="center"/>
      </w:pPr>
      <w:r>
        <w:rPr>
          <w:szCs w:val="32"/>
        </w:rPr>
        <w:t>Anmälan senast 30/4 till Martin Vrethammar (se detaljer nedan)</w:t>
      </w:r>
    </w:p>
    <w:p w14:paraId="3341CED5" w14:textId="77777777" w:rsidR="00332CCB" w:rsidRDefault="00332CCB" w:rsidP="00332CCB">
      <w:pPr>
        <w:jc w:val="center"/>
      </w:pPr>
    </w:p>
    <w:p w14:paraId="0ED26A63" w14:textId="3258B4F2" w:rsidR="00332CCB" w:rsidRDefault="00332CCB">
      <w:r w:rsidRPr="00B312A6">
        <w:rPr>
          <w:noProof/>
          <w:sz w:val="24"/>
          <w:szCs w:val="24"/>
          <w:lang w:bidi="sv-SE"/>
        </w:rPr>
        <w:drawing>
          <wp:anchor distT="0" distB="0" distL="114300" distR="114300" simplePos="0" relativeHeight="251661312" behindDoc="1" locked="0" layoutInCell="1" allowOverlap="1" wp14:anchorId="32858880" wp14:editId="4A279695">
            <wp:simplePos x="0" y="0"/>
            <wp:positionH relativeFrom="margin">
              <wp:align>left</wp:align>
            </wp:positionH>
            <wp:positionV relativeFrom="paragraph">
              <wp:posOffset>-1270</wp:posOffset>
            </wp:positionV>
            <wp:extent cx="7771130" cy="2628900"/>
            <wp:effectExtent l="0" t="0" r="1270" b="0"/>
            <wp:wrapNone/>
            <wp:docPr id="1492687678" name="Bild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 1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113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11C6BF" w14:textId="77777777" w:rsidR="00332CCB" w:rsidRDefault="00332CCB" w:rsidP="00332CCB">
      <w:pPr>
        <w:ind w:left="0"/>
      </w:pPr>
    </w:p>
    <w:tbl>
      <w:tblPr>
        <w:tblpPr w:leftFromText="180" w:rightFromText="180" w:vertAnchor="text" w:tblpX="796" w:tblpY="614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30"/>
      </w:tblGrid>
      <w:tr w:rsidR="00AF300E" w14:paraId="5E5921FE" w14:textId="77777777" w:rsidTr="00AF300E">
        <w:trPr>
          <w:trHeight w:val="589"/>
        </w:trPr>
        <w:tc>
          <w:tcPr>
            <w:tcW w:w="10230" w:type="dxa"/>
          </w:tcPr>
          <w:p w14:paraId="0D4AEF7E" w14:textId="77777777" w:rsidR="00332CCB" w:rsidRDefault="00332CCB"/>
          <w:tbl>
            <w:tblPr>
              <w:tblpPr w:leftFromText="180" w:rightFromText="180" w:vertAnchor="text" w:horzAnchor="margin" w:tblpY="143"/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28"/>
            </w:tblGrid>
            <w:tr w:rsidR="00871071" w:rsidRPr="00386B3F" w14:paraId="6E21A7D2" w14:textId="77777777" w:rsidTr="00332CCB">
              <w:trPr>
                <w:trHeight w:val="714"/>
              </w:trPr>
              <w:tc>
                <w:tcPr>
                  <w:tcW w:w="10228" w:type="dxa"/>
                </w:tcPr>
                <w:p w14:paraId="09D6F5D1" w14:textId="7AA7B5EA" w:rsidR="00332CCB" w:rsidRPr="00386B3F" w:rsidRDefault="00332CCB" w:rsidP="00332CCB">
                  <w:pPr>
                    <w:rPr>
                      <w:sz w:val="24"/>
                      <w:szCs w:val="24"/>
                    </w:rPr>
                  </w:pPr>
                </w:p>
                <w:p w14:paraId="3AB00889" w14:textId="4936BC3F" w:rsidR="00871071" w:rsidRDefault="00871071" w:rsidP="00332CCB">
                  <w:pPr>
                    <w:jc w:val="center"/>
                    <w:rPr>
                      <w:sz w:val="24"/>
                      <w:szCs w:val="24"/>
                      <w:lang w:bidi="sv-SE"/>
                    </w:rPr>
                  </w:pPr>
                </w:p>
                <w:p w14:paraId="0E44529A" w14:textId="77777777" w:rsidR="00871071" w:rsidRPr="00386B3F" w:rsidRDefault="00871071" w:rsidP="00332CCB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71071" w:rsidRPr="00386B3F" w14:paraId="3AE07117" w14:textId="77777777" w:rsidTr="00871071">
              <w:trPr>
                <w:trHeight w:val="1890"/>
              </w:trPr>
              <w:tc>
                <w:tcPr>
                  <w:tcW w:w="10228" w:type="dxa"/>
                </w:tcPr>
                <w:p w14:paraId="7C99FF34" w14:textId="1ED9895D" w:rsidR="001A044C" w:rsidRPr="00386B3F" w:rsidRDefault="001A044C" w:rsidP="00332CCB">
                  <w:pPr>
                    <w:spacing w:after="100"/>
                    <w:ind w:left="0"/>
                    <w:rPr>
                      <w:sz w:val="24"/>
                      <w:szCs w:val="24"/>
                    </w:rPr>
                  </w:pPr>
                </w:p>
              </w:tc>
            </w:tr>
          </w:tbl>
          <w:p w14:paraId="0F08C423" w14:textId="5F5B8C1A" w:rsidR="00386B3F" w:rsidRPr="001A044C" w:rsidRDefault="00386B3F" w:rsidP="00332CCB"/>
        </w:tc>
      </w:tr>
    </w:tbl>
    <w:tbl>
      <w:tblPr>
        <w:tblpPr w:leftFromText="180" w:rightFromText="180" w:vertAnchor="text" w:horzAnchor="margin" w:tblpY="3119"/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766"/>
      </w:tblGrid>
      <w:tr w:rsidR="00332CCB" w14:paraId="17899518" w14:textId="77777777" w:rsidTr="007151F4">
        <w:trPr>
          <w:trHeight w:val="9777"/>
        </w:trPr>
        <w:tc>
          <w:tcPr>
            <w:tcW w:w="11766" w:type="dxa"/>
          </w:tcPr>
          <w:p w14:paraId="11DFB4B4" w14:textId="77777777" w:rsidR="00332CCB" w:rsidRDefault="00332CCB" w:rsidP="00332CCB">
            <w:pPr>
              <w:jc w:val="center"/>
              <w:rPr>
                <w:szCs w:val="32"/>
              </w:rPr>
            </w:pPr>
          </w:p>
          <w:p w14:paraId="4E242433" w14:textId="073178A1" w:rsidR="00332CCB" w:rsidRDefault="00332CCB" w:rsidP="00F35C11">
            <w:pPr>
              <w:spacing w:before="300" w:after="100"/>
              <w:jc w:val="center"/>
              <w:rPr>
                <w:color w:val="FF0000"/>
                <w:sz w:val="24"/>
                <w:szCs w:val="24"/>
                <w:lang w:bidi="sv-SE"/>
              </w:rPr>
            </w:pPr>
            <w:r w:rsidRPr="00F35C11">
              <w:rPr>
                <w:color w:val="FF0000"/>
                <w:sz w:val="24"/>
                <w:szCs w:val="24"/>
                <w:lang w:bidi="sv-SE"/>
              </w:rPr>
              <w:t>Vägbeskrivning</w:t>
            </w:r>
            <w:r w:rsidRPr="00386B3F">
              <w:rPr>
                <w:sz w:val="24"/>
                <w:szCs w:val="24"/>
                <w:lang w:bidi="sv-SE"/>
              </w:rPr>
              <w:t xml:space="preserve">: Tag E4 ca 1 km </w:t>
            </w:r>
            <w:r w:rsidR="00F35C11">
              <w:rPr>
                <w:sz w:val="24"/>
                <w:szCs w:val="24"/>
                <w:lang w:bidi="sv-SE"/>
              </w:rPr>
              <w:t xml:space="preserve">söderut </w:t>
            </w:r>
            <w:r w:rsidRPr="00386B3F">
              <w:rPr>
                <w:sz w:val="24"/>
                <w:szCs w:val="24"/>
                <w:lang w:bidi="sv-SE"/>
              </w:rPr>
              <w:t xml:space="preserve">förbi Värnamo, därifrån kör västerut in på väg 27, fortsätt 11 km till </w:t>
            </w:r>
            <w:proofErr w:type="spellStart"/>
            <w:r w:rsidRPr="00386B3F">
              <w:rPr>
                <w:sz w:val="24"/>
                <w:szCs w:val="24"/>
                <w:lang w:bidi="sv-SE"/>
              </w:rPr>
              <w:t>Kärda</w:t>
            </w:r>
            <w:proofErr w:type="spellEnd"/>
            <w:r w:rsidRPr="00386B3F">
              <w:rPr>
                <w:sz w:val="24"/>
                <w:szCs w:val="24"/>
                <w:lang w:bidi="sv-SE"/>
              </w:rPr>
              <w:t>, där man kör in på väg F619 norrut 4 km till Herrestads säteri</w:t>
            </w:r>
            <w:r>
              <w:rPr>
                <w:sz w:val="24"/>
                <w:szCs w:val="24"/>
                <w:lang w:bidi="sv-SE"/>
              </w:rPr>
              <w:t>.</w:t>
            </w:r>
          </w:p>
          <w:p w14:paraId="5B8D84F4" w14:textId="77777777" w:rsidR="00332CCB" w:rsidRPr="00F35C11" w:rsidRDefault="00332CCB" w:rsidP="00F35C11">
            <w:pPr>
              <w:spacing w:before="300" w:after="100"/>
              <w:jc w:val="center"/>
              <w:rPr>
                <w:color w:val="auto"/>
                <w:sz w:val="24"/>
                <w:szCs w:val="24"/>
              </w:rPr>
            </w:pPr>
            <w:r w:rsidRPr="007767B8">
              <w:rPr>
                <w:color w:val="FF0000"/>
                <w:sz w:val="24"/>
                <w:szCs w:val="24"/>
                <w:lang w:bidi="sv-SE"/>
              </w:rPr>
              <w:t xml:space="preserve">Ta gärna med: </w:t>
            </w:r>
            <w:r w:rsidRPr="00F35C11">
              <w:rPr>
                <w:color w:val="auto"/>
                <w:sz w:val="24"/>
                <w:szCs w:val="24"/>
                <w:lang w:bidi="sv-SE"/>
              </w:rPr>
              <w:t xml:space="preserve">något pris till klubbens </w:t>
            </w:r>
            <w:proofErr w:type="gramStart"/>
            <w:r w:rsidRPr="00F35C11">
              <w:rPr>
                <w:color w:val="auto"/>
                <w:sz w:val="24"/>
                <w:szCs w:val="24"/>
                <w:lang w:bidi="sv-SE"/>
              </w:rPr>
              <w:t>lotteri !</w:t>
            </w:r>
            <w:proofErr w:type="gramEnd"/>
          </w:p>
          <w:p w14:paraId="5F3268F8" w14:textId="3D379155" w:rsidR="00332CCB" w:rsidRPr="00386B3F" w:rsidRDefault="00332CCB" w:rsidP="00F35C11">
            <w:pPr>
              <w:spacing w:after="100"/>
              <w:jc w:val="center"/>
              <w:rPr>
                <w:color w:val="0070C0"/>
                <w:sz w:val="24"/>
                <w:szCs w:val="24"/>
                <w:lang w:bidi="sv-SE"/>
              </w:rPr>
            </w:pPr>
            <w:r w:rsidRPr="00617098">
              <w:rPr>
                <w:color w:val="FF0000"/>
                <w:sz w:val="24"/>
                <w:szCs w:val="24"/>
                <w:u w:val="single"/>
                <w:lang w:bidi="sv-SE"/>
              </w:rPr>
              <w:t xml:space="preserve">OBS! </w:t>
            </w:r>
            <w:r w:rsidR="00617098" w:rsidRPr="00617098">
              <w:rPr>
                <w:color w:val="FF0000"/>
                <w:sz w:val="24"/>
                <w:szCs w:val="24"/>
                <w:u w:val="single"/>
                <w:lang w:bidi="sv-SE"/>
              </w:rPr>
              <w:t xml:space="preserve">Välkommen med </w:t>
            </w:r>
            <w:r w:rsidRPr="00617098">
              <w:rPr>
                <w:color w:val="FF0000"/>
                <w:sz w:val="24"/>
                <w:szCs w:val="24"/>
                <w:u w:val="single"/>
                <w:lang w:bidi="sv-SE"/>
              </w:rPr>
              <w:t>Anmälan senast</w:t>
            </w:r>
            <w:r w:rsidRPr="00617098">
              <w:rPr>
                <w:color w:val="FF0000"/>
                <w:sz w:val="24"/>
                <w:szCs w:val="24"/>
                <w:lang w:bidi="sv-SE"/>
              </w:rPr>
              <w:t xml:space="preserve"> </w:t>
            </w:r>
            <w:r w:rsidRPr="007767B8">
              <w:rPr>
                <w:color w:val="auto"/>
                <w:sz w:val="24"/>
                <w:szCs w:val="24"/>
                <w:lang w:bidi="sv-SE"/>
              </w:rPr>
              <w:t xml:space="preserve">30/4 till: Martin Vrethammar </w:t>
            </w:r>
            <w:proofErr w:type="gramStart"/>
            <w:r w:rsidRPr="007767B8">
              <w:rPr>
                <w:color w:val="auto"/>
                <w:sz w:val="24"/>
                <w:szCs w:val="24"/>
                <w:lang w:bidi="sv-SE"/>
              </w:rPr>
              <w:t>0704-988623</w:t>
            </w:r>
            <w:proofErr w:type="gramEnd"/>
            <w:r w:rsidRPr="007767B8">
              <w:rPr>
                <w:color w:val="auto"/>
                <w:sz w:val="24"/>
                <w:szCs w:val="24"/>
                <w:lang w:bidi="sv-SE"/>
              </w:rPr>
              <w:t xml:space="preserve">     </w:t>
            </w:r>
            <w:hyperlink r:id="rId7" w:history="1">
              <w:r w:rsidRPr="007767B8">
                <w:rPr>
                  <w:rStyle w:val="Hyperlnk"/>
                  <w:color w:val="auto"/>
                  <w:sz w:val="24"/>
                  <w:szCs w:val="24"/>
                  <w:lang w:bidi="sv-SE"/>
                </w:rPr>
                <w:t>mavret@hotmail.com</w:t>
              </w:r>
            </w:hyperlink>
          </w:p>
          <w:p w14:paraId="2BF1D440" w14:textId="77777777" w:rsidR="00332CCB" w:rsidRPr="00F35C11" w:rsidRDefault="00332CCB" w:rsidP="00F35C11">
            <w:pPr>
              <w:jc w:val="center"/>
              <w:rPr>
                <w:sz w:val="24"/>
                <w:szCs w:val="24"/>
              </w:rPr>
            </w:pPr>
            <w:r w:rsidRPr="00386B3F">
              <w:rPr>
                <w:color w:val="FF0000"/>
                <w:sz w:val="24"/>
                <w:szCs w:val="24"/>
              </w:rPr>
              <w:t xml:space="preserve">Uppge: </w:t>
            </w:r>
            <w:r w:rsidRPr="00F35C11">
              <w:rPr>
                <w:sz w:val="24"/>
                <w:szCs w:val="24"/>
              </w:rPr>
              <w:t xml:space="preserve">övernattning </w:t>
            </w:r>
            <w:proofErr w:type="spellStart"/>
            <w:r w:rsidRPr="00F35C11">
              <w:rPr>
                <w:sz w:val="24"/>
                <w:szCs w:val="24"/>
              </w:rPr>
              <w:t>fre</w:t>
            </w:r>
            <w:proofErr w:type="spellEnd"/>
            <w:r w:rsidRPr="00F35C11">
              <w:rPr>
                <w:sz w:val="24"/>
                <w:szCs w:val="24"/>
              </w:rPr>
              <w:t>-sön 2 nätter eller lö-sö 1 natt</w:t>
            </w:r>
          </w:p>
          <w:p w14:paraId="77687323" w14:textId="77777777" w:rsidR="00332CCB" w:rsidRDefault="00332CCB" w:rsidP="00F35C11">
            <w:pPr>
              <w:ind w:left="0"/>
              <w:jc w:val="center"/>
              <w:rPr>
                <w:sz w:val="24"/>
                <w:szCs w:val="24"/>
              </w:rPr>
            </w:pPr>
          </w:p>
          <w:p w14:paraId="7D160863" w14:textId="77777777" w:rsidR="00332CCB" w:rsidRPr="00386B3F" w:rsidRDefault="00332CCB" w:rsidP="00F35C11">
            <w:pPr>
              <w:ind w:left="0"/>
              <w:jc w:val="center"/>
              <w:rPr>
                <w:sz w:val="24"/>
                <w:szCs w:val="24"/>
              </w:rPr>
            </w:pPr>
            <w:r w:rsidRPr="00386B3F">
              <w:rPr>
                <w:sz w:val="24"/>
                <w:szCs w:val="24"/>
              </w:rPr>
              <w:t>Vi bor i vandrarhemsdelen. Pris 800.- per 2-bäddsrum per natt.</w:t>
            </w:r>
          </w:p>
          <w:p w14:paraId="514CB5C6" w14:textId="4541F702" w:rsidR="00332CCB" w:rsidRPr="007151F4" w:rsidRDefault="00332CCB" w:rsidP="00F35C11">
            <w:pPr>
              <w:jc w:val="center"/>
              <w:rPr>
                <w:i/>
                <w:iCs/>
                <w:color w:val="auto"/>
                <w:sz w:val="24"/>
                <w:szCs w:val="24"/>
              </w:rPr>
            </w:pPr>
            <w:r w:rsidRPr="007151F4">
              <w:rPr>
                <w:i/>
                <w:iCs/>
                <w:color w:val="auto"/>
                <w:sz w:val="24"/>
                <w:szCs w:val="24"/>
              </w:rPr>
              <w:t xml:space="preserve">Vi har </w:t>
            </w:r>
            <w:r w:rsidR="007151F4" w:rsidRPr="007151F4">
              <w:rPr>
                <w:i/>
                <w:iCs/>
                <w:color w:val="auto"/>
                <w:sz w:val="24"/>
                <w:szCs w:val="24"/>
              </w:rPr>
              <w:t xml:space="preserve">lyckats </w:t>
            </w:r>
            <w:r w:rsidRPr="007151F4">
              <w:rPr>
                <w:i/>
                <w:iCs/>
                <w:color w:val="auto"/>
                <w:sz w:val="24"/>
                <w:szCs w:val="24"/>
              </w:rPr>
              <w:t>reservera 6</w:t>
            </w:r>
            <w:r w:rsidR="00F35C11" w:rsidRPr="007151F4">
              <w:rPr>
                <w:i/>
                <w:iCs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7151F4">
              <w:rPr>
                <w:i/>
                <w:iCs/>
                <w:color w:val="auto"/>
                <w:sz w:val="24"/>
                <w:szCs w:val="24"/>
              </w:rPr>
              <w:t>st</w:t>
            </w:r>
            <w:proofErr w:type="spellEnd"/>
            <w:r w:rsidRPr="007151F4">
              <w:rPr>
                <w:i/>
                <w:iCs/>
                <w:color w:val="auto"/>
                <w:sz w:val="24"/>
                <w:szCs w:val="24"/>
              </w:rPr>
              <w:t xml:space="preserve"> 2-bäddsrum</w:t>
            </w:r>
            <w:r w:rsidR="007151F4">
              <w:rPr>
                <w:i/>
                <w:iCs/>
                <w:color w:val="auto"/>
                <w:sz w:val="24"/>
                <w:szCs w:val="24"/>
              </w:rPr>
              <w:t xml:space="preserve"> för de båda nätterna</w:t>
            </w:r>
            <w:r w:rsidRPr="007151F4">
              <w:rPr>
                <w:i/>
                <w:iCs/>
                <w:color w:val="auto"/>
                <w:sz w:val="24"/>
                <w:szCs w:val="24"/>
              </w:rPr>
              <w:t xml:space="preserve"> fram till 30/4.</w:t>
            </w:r>
          </w:p>
          <w:p w14:paraId="1FFBAC84" w14:textId="77777777" w:rsidR="00F35C11" w:rsidRDefault="00332CCB" w:rsidP="00F35C11">
            <w:pPr>
              <w:jc w:val="center"/>
              <w:rPr>
                <w:color w:val="FF0000"/>
                <w:sz w:val="24"/>
                <w:szCs w:val="24"/>
              </w:rPr>
            </w:pPr>
            <w:r w:rsidRPr="00386B3F">
              <w:rPr>
                <w:color w:val="FF0000"/>
                <w:sz w:val="24"/>
                <w:szCs w:val="24"/>
              </w:rPr>
              <w:t xml:space="preserve">Först till kvarn gäller för dessa 12 sängplatser. </w:t>
            </w:r>
          </w:p>
          <w:p w14:paraId="06E657DB" w14:textId="52AF0911" w:rsidR="00332CCB" w:rsidRPr="00F35C11" w:rsidRDefault="00332CCB" w:rsidP="00F35C11">
            <w:pPr>
              <w:jc w:val="center"/>
              <w:rPr>
                <w:sz w:val="24"/>
                <w:szCs w:val="24"/>
              </w:rPr>
            </w:pPr>
            <w:r w:rsidRPr="00F35C11">
              <w:rPr>
                <w:sz w:val="24"/>
                <w:szCs w:val="24"/>
              </w:rPr>
              <w:t>Sänglinne ingår.</w:t>
            </w:r>
            <w:r w:rsidR="00F35C11" w:rsidRPr="00F35C11">
              <w:rPr>
                <w:sz w:val="24"/>
                <w:szCs w:val="24"/>
              </w:rPr>
              <w:t xml:space="preserve"> Vi dammsuger o tömmer våra sopor innan hemresan.</w:t>
            </w:r>
          </w:p>
          <w:p w14:paraId="4DC527C0" w14:textId="40C3D4F0" w:rsidR="00332CCB" w:rsidRPr="00386B3F" w:rsidRDefault="00332CCB" w:rsidP="00F35C11">
            <w:pPr>
              <w:jc w:val="center"/>
              <w:rPr>
                <w:color w:val="FF0000"/>
                <w:sz w:val="24"/>
                <w:szCs w:val="24"/>
              </w:rPr>
            </w:pPr>
            <w:r w:rsidRPr="00386B3F">
              <w:rPr>
                <w:color w:val="FF0000"/>
                <w:sz w:val="24"/>
                <w:szCs w:val="24"/>
              </w:rPr>
              <w:t>Handfat på rummet men dusch o wc i korridoren utanför.</w:t>
            </w:r>
          </w:p>
          <w:p w14:paraId="1F92DDA0" w14:textId="77777777" w:rsidR="00332CCB" w:rsidRPr="00386B3F" w:rsidRDefault="00332CCB" w:rsidP="00F35C11">
            <w:pPr>
              <w:jc w:val="center"/>
              <w:rPr>
                <w:sz w:val="24"/>
                <w:szCs w:val="24"/>
              </w:rPr>
            </w:pPr>
            <w:r w:rsidRPr="00386B3F">
              <w:rPr>
                <w:sz w:val="24"/>
                <w:szCs w:val="24"/>
              </w:rPr>
              <w:t>Enklare frukost med kaffe/te, bröd, skinka, ost, ägg, flingor m fil eller mjölk kostar 100.- / person</w:t>
            </w:r>
          </w:p>
          <w:p w14:paraId="604CF3AD" w14:textId="33CCC897" w:rsidR="00332CCB" w:rsidRDefault="00332CCB" w:rsidP="00F35C11">
            <w:pPr>
              <w:jc w:val="center"/>
              <w:rPr>
                <w:sz w:val="24"/>
                <w:szCs w:val="24"/>
              </w:rPr>
            </w:pPr>
            <w:r w:rsidRPr="00386B3F">
              <w:rPr>
                <w:sz w:val="24"/>
                <w:szCs w:val="24"/>
              </w:rPr>
              <w:t>OBS: Vill man hellre bo i 2 bäddsrum i hotelldelen så uppge detta</w:t>
            </w:r>
            <w:r>
              <w:rPr>
                <w:sz w:val="24"/>
                <w:szCs w:val="24"/>
              </w:rPr>
              <w:t xml:space="preserve"> vid anmälan!</w:t>
            </w:r>
          </w:p>
          <w:p w14:paraId="032D28AA" w14:textId="523814AF" w:rsidR="00332CCB" w:rsidRPr="00386B3F" w:rsidRDefault="00332CCB" w:rsidP="00F35C11">
            <w:pPr>
              <w:jc w:val="center"/>
              <w:rPr>
                <w:sz w:val="24"/>
                <w:szCs w:val="24"/>
              </w:rPr>
            </w:pPr>
            <w:r w:rsidRPr="00386B3F">
              <w:rPr>
                <w:sz w:val="24"/>
                <w:szCs w:val="24"/>
              </w:rPr>
              <w:t>Priset är då 1000.- per 2 bäddsrum per natt.</w:t>
            </w:r>
          </w:p>
          <w:p w14:paraId="767DBC0D" w14:textId="70C1D495" w:rsidR="00332CCB" w:rsidRDefault="00332CCB" w:rsidP="00F35C11">
            <w:pPr>
              <w:jc w:val="center"/>
              <w:rPr>
                <w:sz w:val="24"/>
                <w:szCs w:val="24"/>
              </w:rPr>
            </w:pPr>
            <w:r w:rsidRPr="00386B3F">
              <w:rPr>
                <w:sz w:val="24"/>
                <w:szCs w:val="24"/>
              </w:rPr>
              <w:t>Detta sista alternativ blir också aktuellt om man anmäler sig så sent att vandrarhemsplatserna redan är fullbokade.</w:t>
            </w:r>
            <w:r w:rsidR="00F35C11">
              <w:rPr>
                <w:sz w:val="24"/>
                <w:szCs w:val="24"/>
              </w:rPr>
              <w:t xml:space="preserve"> Ett par hotellrum finns också reserverade fram tills 30/4.</w:t>
            </w:r>
          </w:p>
          <w:p w14:paraId="50A424B4" w14:textId="77777777" w:rsidR="00332CCB" w:rsidRDefault="00332CCB" w:rsidP="00F35C11">
            <w:pPr>
              <w:jc w:val="center"/>
              <w:rPr>
                <w:sz w:val="24"/>
                <w:szCs w:val="24"/>
              </w:rPr>
            </w:pPr>
          </w:p>
          <w:p w14:paraId="4420E009" w14:textId="2FC20AA2" w:rsidR="00332CCB" w:rsidRDefault="00332CCB" w:rsidP="00F35C11">
            <w:pPr>
              <w:jc w:val="center"/>
              <w:rPr>
                <w:sz w:val="24"/>
                <w:szCs w:val="24"/>
              </w:rPr>
            </w:pPr>
            <w:r w:rsidRPr="00617098">
              <w:rPr>
                <w:color w:val="FF0000"/>
                <w:sz w:val="24"/>
                <w:szCs w:val="24"/>
              </w:rPr>
              <w:t>Allmän info:</w:t>
            </w:r>
            <w:r w:rsidR="00617098">
              <w:rPr>
                <w:color w:val="FF0000"/>
                <w:sz w:val="24"/>
                <w:szCs w:val="24"/>
              </w:rPr>
              <w:t xml:space="preserve"> </w:t>
            </w:r>
            <w:proofErr w:type="gramStart"/>
            <w:r w:rsidRPr="007767B8">
              <w:rPr>
                <w:sz w:val="24"/>
                <w:szCs w:val="24"/>
              </w:rPr>
              <w:t>https://www.herrestadsateri.se/</w:t>
            </w:r>
            <w:r>
              <w:rPr>
                <w:sz w:val="24"/>
                <w:szCs w:val="24"/>
              </w:rPr>
              <w:t xml:space="preserve">  Lasse</w:t>
            </w:r>
            <w:proofErr w:type="gramEnd"/>
            <w:r>
              <w:rPr>
                <w:sz w:val="24"/>
                <w:szCs w:val="24"/>
              </w:rPr>
              <w:t xml:space="preserve"> Axelsson, vår arrangör: </w:t>
            </w:r>
            <w:proofErr w:type="gramStart"/>
            <w:r>
              <w:rPr>
                <w:sz w:val="24"/>
                <w:szCs w:val="24"/>
              </w:rPr>
              <w:t>0702-722095</w:t>
            </w:r>
            <w:proofErr w:type="gramEnd"/>
          </w:p>
          <w:p w14:paraId="3C3FA085" w14:textId="77777777" w:rsidR="00332CCB" w:rsidRDefault="00332CCB" w:rsidP="00F35C11">
            <w:pPr>
              <w:jc w:val="center"/>
              <w:rPr>
                <w:sz w:val="24"/>
                <w:szCs w:val="24"/>
              </w:rPr>
            </w:pPr>
          </w:p>
          <w:p w14:paraId="6FFDF3B1" w14:textId="2586FAC3" w:rsidR="00332CCB" w:rsidRPr="007151F4" w:rsidRDefault="00332CCB" w:rsidP="007151F4">
            <w:pPr>
              <w:tabs>
                <w:tab w:val="left" w:pos="1185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Vi </w:t>
            </w:r>
            <w:r w:rsidR="00617098" w:rsidRPr="007151F4">
              <w:rPr>
                <w:sz w:val="20"/>
                <w:szCs w:val="20"/>
              </w:rPr>
              <w:t xml:space="preserve">umgås och </w:t>
            </w:r>
            <w:r w:rsidRPr="007151F4">
              <w:rPr>
                <w:sz w:val="20"/>
                <w:szCs w:val="20"/>
              </w:rPr>
              <w:t>grillar korv</w:t>
            </w:r>
            <w:r w:rsidR="007151F4" w:rsidRPr="007151F4">
              <w:rPr>
                <w:sz w:val="20"/>
                <w:szCs w:val="20"/>
              </w:rPr>
              <w:t xml:space="preserve"> som vanligt</w:t>
            </w:r>
            <w:r w:rsidRPr="007151F4">
              <w:rPr>
                <w:sz w:val="20"/>
                <w:szCs w:val="20"/>
              </w:rPr>
              <w:t xml:space="preserve"> på fredag kväll</w:t>
            </w:r>
            <w:r w:rsidR="00617098" w:rsidRPr="007151F4">
              <w:rPr>
                <w:sz w:val="20"/>
                <w:szCs w:val="20"/>
              </w:rPr>
              <w:t>. (Säteriet håller med grill).</w:t>
            </w:r>
          </w:p>
          <w:p w14:paraId="32B39622" w14:textId="22302ADE" w:rsidR="007151F4" w:rsidRPr="007151F4" w:rsidRDefault="00617098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 </w:t>
            </w:r>
            <w:r w:rsidR="00332CCB" w:rsidRPr="007151F4">
              <w:rPr>
                <w:sz w:val="20"/>
                <w:szCs w:val="20"/>
              </w:rPr>
              <w:t xml:space="preserve">På lördag </w:t>
            </w:r>
            <w:proofErr w:type="spellStart"/>
            <w:r w:rsidR="003D6D5D">
              <w:rPr>
                <w:sz w:val="20"/>
                <w:szCs w:val="20"/>
              </w:rPr>
              <w:t>kl</w:t>
            </w:r>
            <w:proofErr w:type="spellEnd"/>
            <w:r w:rsidR="003D6D5D">
              <w:rPr>
                <w:sz w:val="20"/>
                <w:szCs w:val="20"/>
              </w:rPr>
              <w:t xml:space="preserve"> 11 </w:t>
            </w:r>
            <w:r w:rsidR="00332CCB" w:rsidRPr="007151F4">
              <w:rPr>
                <w:sz w:val="20"/>
                <w:szCs w:val="20"/>
              </w:rPr>
              <w:t xml:space="preserve">åker vi en tur </w:t>
            </w:r>
            <w:r w:rsidR="007151F4" w:rsidRPr="007151F4">
              <w:rPr>
                <w:sz w:val="20"/>
                <w:szCs w:val="20"/>
              </w:rPr>
              <w:t xml:space="preserve">med våra hojar </w:t>
            </w:r>
            <w:r w:rsidR="00332CCB" w:rsidRPr="007151F4">
              <w:rPr>
                <w:sz w:val="20"/>
                <w:szCs w:val="20"/>
              </w:rPr>
              <w:t>tillsammans. Lasse Axelsso</w:t>
            </w:r>
            <w:r w:rsidR="007151F4" w:rsidRPr="007151F4">
              <w:rPr>
                <w:sz w:val="20"/>
                <w:szCs w:val="20"/>
              </w:rPr>
              <w:t>n visar vägen</w:t>
            </w:r>
            <w:r w:rsidR="00332CCB" w:rsidRPr="007151F4">
              <w:rPr>
                <w:sz w:val="20"/>
                <w:szCs w:val="20"/>
              </w:rPr>
              <w:t xml:space="preserve">. </w:t>
            </w:r>
          </w:p>
          <w:p w14:paraId="6CD24E1B" w14:textId="35978541" w:rsidR="007151F4" w:rsidRPr="007151F4" w:rsidRDefault="007151F4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>Bästa mc röstas</w:t>
            </w:r>
            <w:r w:rsidR="003D6D5D">
              <w:rPr>
                <w:sz w:val="20"/>
                <w:szCs w:val="20"/>
              </w:rPr>
              <w:t xml:space="preserve"> också</w:t>
            </w:r>
            <w:r w:rsidRPr="007151F4">
              <w:rPr>
                <w:sz w:val="20"/>
                <w:szCs w:val="20"/>
              </w:rPr>
              <w:t xml:space="preserve"> fram under lördagen, med pokal till ägaren.</w:t>
            </w:r>
          </w:p>
          <w:p w14:paraId="7FD60C2E" w14:textId="65104E4F" w:rsidR="00F35C11" w:rsidRPr="007151F4" w:rsidRDefault="00617098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På </w:t>
            </w:r>
            <w:proofErr w:type="spellStart"/>
            <w:r w:rsidR="003D6D5D">
              <w:rPr>
                <w:sz w:val="20"/>
                <w:szCs w:val="20"/>
              </w:rPr>
              <w:t>lörd</w:t>
            </w:r>
            <w:proofErr w:type="spellEnd"/>
            <w:r w:rsidR="003D6D5D">
              <w:rPr>
                <w:sz w:val="20"/>
                <w:szCs w:val="20"/>
              </w:rPr>
              <w:t xml:space="preserve"> </w:t>
            </w:r>
            <w:proofErr w:type="spellStart"/>
            <w:r w:rsidRPr="007151F4">
              <w:rPr>
                <w:sz w:val="20"/>
                <w:szCs w:val="20"/>
              </w:rPr>
              <w:t>em</w:t>
            </w:r>
            <w:proofErr w:type="spellEnd"/>
            <w:r w:rsidRPr="007151F4">
              <w:rPr>
                <w:sz w:val="20"/>
                <w:szCs w:val="20"/>
              </w:rPr>
              <w:t xml:space="preserve"> har vi l</w:t>
            </w:r>
            <w:r w:rsidR="00332CCB" w:rsidRPr="007151F4">
              <w:rPr>
                <w:sz w:val="20"/>
                <w:szCs w:val="20"/>
              </w:rPr>
              <w:t xml:space="preserve">otteri med förhoppningsvis fina priser som medlemmar tar med och skänker.  </w:t>
            </w:r>
          </w:p>
          <w:p w14:paraId="4C2A03A6" w14:textId="2693177A" w:rsidR="00617098" w:rsidRPr="007151F4" w:rsidRDefault="00332CCB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På lördag kväll </w:t>
            </w:r>
            <w:r w:rsidR="00926933" w:rsidRPr="007151F4">
              <w:rPr>
                <w:sz w:val="20"/>
                <w:szCs w:val="20"/>
              </w:rPr>
              <w:t>äter vi middag på Säteriet</w:t>
            </w:r>
            <w:r w:rsidR="003D6D5D">
              <w:rPr>
                <w:sz w:val="20"/>
                <w:szCs w:val="20"/>
              </w:rPr>
              <w:t>:</w:t>
            </w:r>
            <w:r w:rsidR="00926933" w:rsidRPr="007151F4">
              <w:rPr>
                <w:sz w:val="20"/>
                <w:szCs w:val="20"/>
              </w:rPr>
              <w:t xml:space="preserve"> Marinerad </w:t>
            </w:r>
            <w:proofErr w:type="spellStart"/>
            <w:r w:rsidR="00926933" w:rsidRPr="007151F4">
              <w:rPr>
                <w:sz w:val="20"/>
                <w:szCs w:val="20"/>
              </w:rPr>
              <w:t>fläskfile</w:t>
            </w:r>
            <w:proofErr w:type="spellEnd"/>
            <w:r w:rsidR="00926933" w:rsidRPr="007151F4">
              <w:rPr>
                <w:sz w:val="20"/>
                <w:szCs w:val="20"/>
              </w:rPr>
              <w:t xml:space="preserve"> med potatisgratäng o lite grönsaker.</w:t>
            </w:r>
          </w:p>
          <w:p w14:paraId="192EFC06" w14:textId="77777777" w:rsidR="00617098" w:rsidRPr="007151F4" w:rsidRDefault="00617098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Öl och vinrättigheter finns ej, men Lasse Axelsson ordnar eget öl och vin till maten för billig peng. </w:t>
            </w:r>
          </w:p>
          <w:p w14:paraId="3A784C01" w14:textId="427F761A" w:rsidR="00617098" w:rsidRPr="007151F4" w:rsidRDefault="00617098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(Vi har fått tillåtelse av Säteriet att ha </w:t>
            </w:r>
            <w:r w:rsidR="003D6D5D">
              <w:rPr>
                <w:sz w:val="20"/>
                <w:szCs w:val="20"/>
              </w:rPr>
              <w:t xml:space="preserve">med </w:t>
            </w:r>
            <w:r w:rsidRPr="007151F4">
              <w:rPr>
                <w:sz w:val="20"/>
                <w:szCs w:val="20"/>
              </w:rPr>
              <w:t>egen dryck.)</w:t>
            </w:r>
            <w:r w:rsidR="00926933" w:rsidRPr="007151F4">
              <w:rPr>
                <w:sz w:val="20"/>
                <w:szCs w:val="20"/>
              </w:rPr>
              <w:t xml:space="preserve"> </w:t>
            </w:r>
          </w:p>
          <w:p w14:paraId="0D8292D3" w14:textId="77777777" w:rsidR="003D6D5D" w:rsidRDefault="00926933" w:rsidP="007151F4">
            <w:pPr>
              <w:tabs>
                <w:tab w:val="left" w:pos="1710"/>
              </w:tabs>
              <w:ind w:left="1134" w:right="28"/>
              <w:rPr>
                <w:sz w:val="20"/>
                <w:szCs w:val="20"/>
              </w:rPr>
            </w:pPr>
            <w:r w:rsidRPr="007151F4">
              <w:rPr>
                <w:sz w:val="20"/>
                <w:szCs w:val="20"/>
              </w:rPr>
              <w:t xml:space="preserve">Vill man ha </w:t>
            </w:r>
            <w:r w:rsidR="00617098" w:rsidRPr="007151F4">
              <w:rPr>
                <w:sz w:val="20"/>
                <w:szCs w:val="20"/>
              </w:rPr>
              <w:t>annan mat</w:t>
            </w:r>
            <w:r w:rsidRPr="007151F4">
              <w:rPr>
                <w:sz w:val="20"/>
                <w:szCs w:val="20"/>
              </w:rPr>
              <w:t xml:space="preserve"> så kan Lasse Axelsson fixa en </w:t>
            </w:r>
            <w:r w:rsidR="00617098" w:rsidRPr="007151F4">
              <w:rPr>
                <w:sz w:val="20"/>
                <w:szCs w:val="20"/>
              </w:rPr>
              <w:t xml:space="preserve">planka med lite kallskuret, kycklingklubba etc. </w:t>
            </w:r>
          </w:p>
          <w:p w14:paraId="0D7D35E7" w14:textId="65D00C65" w:rsidR="00332CCB" w:rsidRPr="008813D7" w:rsidRDefault="003D6D5D" w:rsidP="007151F4">
            <w:pPr>
              <w:tabs>
                <w:tab w:val="left" w:pos="1710"/>
              </w:tabs>
              <w:ind w:left="1134" w:right="28"/>
              <w:rPr>
                <w:szCs w:val="32"/>
              </w:rPr>
            </w:pPr>
            <w:r>
              <w:rPr>
                <w:sz w:val="20"/>
                <w:szCs w:val="20"/>
              </w:rPr>
              <w:t>Detta förutsätter att</w:t>
            </w:r>
            <w:r w:rsidR="00617098" w:rsidRPr="007151F4">
              <w:rPr>
                <w:sz w:val="20"/>
                <w:szCs w:val="20"/>
              </w:rPr>
              <w:t xml:space="preserve"> han får besked i god tid</w:t>
            </w:r>
            <w:r>
              <w:rPr>
                <w:sz w:val="20"/>
                <w:szCs w:val="20"/>
              </w:rPr>
              <w:t xml:space="preserve"> före träffen, </w:t>
            </w:r>
            <w:r w:rsidR="00617098" w:rsidRPr="007151F4">
              <w:rPr>
                <w:sz w:val="20"/>
                <w:szCs w:val="20"/>
              </w:rPr>
              <w:t>så att han hinner beställa detta!</w:t>
            </w:r>
          </w:p>
        </w:tc>
      </w:tr>
    </w:tbl>
    <w:p w14:paraId="1C79FEB8" w14:textId="624E4320" w:rsidR="00024B92" w:rsidRPr="004008C9" w:rsidRDefault="00024B92" w:rsidP="005325F0">
      <w:pPr>
        <w:spacing w:before="0"/>
        <w:ind w:left="0"/>
      </w:pPr>
    </w:p>
    <w:sectPr w:rsidR="00024B92" w:rsidRPr="004008C9" w:rsidSect="00F93134">
      <w:headerReference w:type="default" r:id="rId8"/>
      <w:pgSz w:w="11906" w:h="16838" w:code="9"/>
      <w:pgMar w:top="0" w:right="0" w:bottom="0" w:left="0" w:header="0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5403BF" w14:textId="77777777" w:rsidR="00654C65" w:rsidRDefault="00654C65">
      <w:pPr>
        <w:spacing w:before="0"/>
      </w:pPr>
      <w:r>
        <w:separator/>
      </w:r>
    </w:p>
  </w:endnote>
  <w:endnote w:type="continuationSeparator" w:id="0">
    <w:p w14:paraId="3CE7C032" w14:textId="77777777" w:rsidR="00654C65" w:rsidRDefault="00654C6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22702E" w14:textId="77777777" w:rsidR="00654C65" w:rsidRDefault="00654C65">
      <w:pPr>
        <w:spacing w:before="0"/>
      </w:pPr>
      <w:r>
        <w:separator/>
      </w:r>
    </w:p>
  </w:footnote>
  <w:footnote w:type="continuationSeparator" w:id="0">
    <w:p w14:paraId="04C0FC80" w14:textId="77777777" w:rsidR="00654C65" w:rsidRDefault="00654C6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BA0E21" w14:textId="77777777" w:rsidR="004008C9" w:rsidRDefault="004008C9" w:rsidP="004008C9">
    <w:pPr>
      <w:pStyle w:val="Sidhuvud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071"/>
    <w:rsid w:val="00024B92"/>
    <w:rsid w:val="0003383B"/>
    <w:rsid w:val="001A044C"/>
    <w:rsid w:val="002D3176"/>
    <w:rsid w:val="003129A1"/>
    <w:rsid w:val="00332CCB"/>
    <w:rsid w:val="00375C72"/>
    <w:rsid w:val="00386B3F"/>
    <w:rsid w:val="003B2720"/>
    <w:rsid w:val="003D6D5D"/>
    <w:rsid w:val="003E6DF0"/>
    <w:rsid w:val="004008C9"/>
    <w:rsid w:val="004650EC"/>
    <w:rsid w:val="004F7B88"/>
    <w:rsid w:val="005325F0"/>
    <w:rsid w:val="00617098"/>
    <w:rsid w:val="00654C65"/>
    <w:rsid w:val="00673C5F"/>
    <w:rsid w:val="006B609A"/>
    <w:rsid w:val="007151F4"/>
    <w:rsid w:val="00715CEC"/>
    <w:rsid w:val="00723AA3"/>
    <w:rsid w:val="0074178F"/>
    <w:rsid w:val="007767B8"/>
    <w:rsid w:val="00871071"/>
    <w:rsid w:val="008813D7"/>
    <w:rsid w:val="00926933"/>
    <w:rsid w:val="00A51113"/>
    <w:rsid w:val="00AF300E"/>
    <w:rsid w:val="00B23685"/>
    <w:rsid w:val="00B312A6"/>
    <w:rsid w:val="00CA580F"/>
    <w:rsid w:val="00CE0204"/>
    <w:rsid w:val="00D7298E"/>
    <w:rsid w:val="00D85786"/>
    <w:rsid w:val="00F35C11"/>
    <w:rsid w:val="00F93134"/>
    <w:rsid w:val="00FF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00EF340"/>
  <w15:chartTrackingRefBased/>
  <w15:docId w15:val="{D9E11752-E6C3-4545-A6D1-FC4EFDF6F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sv-S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F300E"/>
    <w:pPr>
      <w:spacing w:before="40" w:after="0" w:line="240" w:lineRule="auto"/>
      <w:ind w:left="29" w:right="29"/>
    </w:pPr>
    <w:rPr>
      <w:b/>
      <w:bCs/>
      <w:color w:val="3A3363" w:themeColor="text2"/>
      <w:sz w:val="32"/>
      <w:szCs w:val="26"/>
    </w:rPr>
  </w:style>
  <w:style w:type="paragraph" w:styleId="Rubrik1">
    <w:name w:val="heading 1"/>
    <w:basedOn w:val="Normal"/>
    <w:next w:val="Normal"/>
    <w:qFormat/>
    <w:rsid w:val="00AF300E"/>
    <w:pPr>
      <w:framePr w:hSpace="180" w:wrap="around" w:vAnchor="text" w:hAnchor="text" w:x="796" w:y="2775"/>
      <w:ind w:left="0"/>
      <w:jc w:val="center"/>
      <w:outlineLvl w:val="0"/>
    </w:pPr>
    <w:rPr>
      <w:rFonts w:asciiTheme="majorHAnsi" w:eastAsiaTheme="majorEastAsia" w:hAnsiTheme="majorHAnsi" w:cstheme="majorBidi"/>
      <w:caps/>
      <w:sz w:val="120"/>
      <w:szCs w:val="120"/>
    </w:rPr>
  </w:style>
  <w:style w:type="paragraph" w:styleId="Rubrik2">
    <w:name w:val="heading 2"/>
    <w:basedOn w:val="Normal"/>
    <w:next w:val="Normal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Rubrik3">
    <w:name w:val="heading 3"/>
    <w:basedOn w:val="Normal"/>
    <w:next w:val="Normal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character" w:styleId="Diskretbetoning">
    <w:name w:val="Subtle Emphasis"/>
    <w:basedOn w:val="Standardstycketeckensnitt"/>
    <w:uiPriority w:val="19"/>
    <w:semiHidden/>
    <w:unhideWhenUsed/>
    <w:qFormat/>
    <w:rPr>
      <w:i/>
      <w:iCs/>
      <w:color w:val="A1810D" w:themeColor="accent1" w:themeShade="80"/>
    </w:rPr>
  </w:style>
  <w:style w:type="paragraph" w:styleId="Sidhuvud">
    <w:name w:val="header"/>
    <w:basedOn w:val="Normal"/>
    <w:link w:val="SidhuvudChar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SidhuvudChar">
    <w:name w:val="Sidhuvud Char"/>
    <w:basedOn w:val="Standardstycketeckensnitt"/>
    <w:link w:val="Sidhuvud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Sidfot">
    <w:name w:val="footer"/>
    <w:basedOn w:val="Normal"/>
    <w:link w:val="SidfotChar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SidfotChar">
    <w:name w:val="Sidfot Char"/>
    <w:basedOn w:val="Standardstycketeckensnitt"/>
    <w:link w:val="Sidfot"/>
    <w:uiPriority w:val="99"/>
    <w:rsid w:val="004008C9"/>
    <w:rPr>
      <w:b/>
      <w:bCs/>
      <w:color w:val="A1810D" w:themeColor="accent1" w:themeShade="80"/>
      <w:sz w:val="26"/>
      <w:szCs w:val="26"/>
    </w:rPr>
  </w:style>
  <w:style w:type="character" w:styleId="Hyperlnk">
    <w:name w:val="Hyperlink"/>
    <w:basedOn w:val="Standardstycketeckensnitt"/>
    <w:uiPriority w:val="99"/>
    <w:unhideWhenUsed/>
    <w:rsid w:val="001A044C"/>
    <w:rPr>
      <w:color w:val="ECBE18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1A04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mavret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edrik\AppData\Local\Microsoft\Office\16.0\DTS\sv-SE%7b0441355D-964C-47DE-B746-7F023B234CF0%7d\%7b81AD653D-B7FD-4687-ABD4-03D9D84B4576%7dtf03978815_win32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{81AD653D-B7FD-4687-ABD4-03D9D84B4576}tf03978815_win32.dotx</Template>
  <TotalTime>1000</TotalTime>
  <Pages>1</Pages>
  <Words>350</Words>
  <Characters>1857</Characters>
  <Application>Microsoft Office Word</Application>
  <DocSecurity>0</DocSecurity>
  <Lines>15</Lines>
  <Paragraphs>4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Fredrik</dc:creator>
  <cp:lastModifiedBy>Fredrik Wendel</cp:lastModifiedBy>
  <cp:revision>3</cp:revision>
  <dcterms:created xsi:type="dcterms:W3CDTF">2025-04-15T17:05:00Z</dcterms:created>
  <dcterms:modified xsi:type="dcterms:W3CDTF">2025-04-16T09:45:00Z</dcterms:modified>
</cp:coreProperties>
</file>